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AB3" w:rsidRPr="00B739E2" w:rsidRDefault="00247AB3" w:rsidP="00FA5EF1">
      <w:pPr>
        <w:jc w:val="center"/>
        <w:rPr>
          <w:sz w:val="76"/>
          <w:szCs w:val="76"/>
        </w:rPr>
      </w:pPr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9pt;width:1041.55pt;height:100pt;z-index:-251658240;mso-position-horizontal:center" wrapcoords="-16 0 -16 21438 21600 21438 21600 0 -16 0">
            <v:imagedata r:id="rId7" o:title=""/>
            <w10:wrap type="tight"/>
          </v:shape>
        </w:pict>
      </w:r>
      <w:r w:rsidRPr="00B739E2">
        <w:rPr>
          <w:color w:val="3366FF"/>
          <w:sz w:val="76"/>
          <w:szCs w:val="76"/>
        </w:rPr>
        <w:t xml:space="preserve">MIASTO OPOLE REALIZUJE PROJEKT </w:t>
      </w:r>
      <w:r w:rsidRPr="00B739E2">
        <w:rPr>
          <w:color w:val="3366FF"/>
          <w:sz w:val="76"/>
          <w:szCs w:val="76"/>
        </w:rPr>
        <w:br/>
        <w:t>DOFINANSOWANY Z FUNDUSZY EUROPEJSKICH</w:t>
      </w:r>
    </w:p>
    <w:p w:rsidR="00247AB3" w:rsidRPr="00C4564A" w:rsidRDefault="00247AB3" w:rsidP="0018795E">
      <w:pPr>
        <w:jc w:val="center"/>
        <w:rPr>
          <w:b/>
          <w:color w:val="3366FF"/>
          <w:sz w:val="76"/>
          <w:szCs w:val="76"/>
        </w:rPr>
      </w:pPr>
      <w:r w:rsidRPr="00C4564A">
        <w:rPr>
          <w:b/>
          <w:color w:val="3366FF"/>
          <w:sz w:val="76"/>
          <w:szCs w:val="76"/>
        </w:rPr>
        <w:t>„BUDOWANIE KARIERY ZAWODOWEJ LICEALISTÓW I UCZNIÓW SZKÓŁ ZAWODOWYCH W OPOLU”</w:t>
      </w:r>
    </w:p>
    <w:p w:rsidR="00247AB3" w:rsidRPr="00FA5EF1" w:rsidRDefault="00247AB3" w:rsidP="0018795E">
      <w:pPr>
        <w:jc w:val="both"/>
        <w:rPr>
          <w:rFonts w:cs="Arial"/>
          <w:color w:val="000000"/>
          <w:spacing w:val="15"/>
          <w:sz w:val="44"/>
          <w:szCs w:val="44"/>
          <w:shd w:val="clear" w:color="auto" w:fill="FFFFFF"/>
        </w:rPr>
      </w:pPr>
      <w:r w:rsidRPr="00FA5EF1">
        <w:rPr>
          <w:b/>
          <w:sz w:val="44"/>
          <w:szCs w:val="44"/>
        </w:rPr>
        <w:t>Cel projektu:</w:t>
      </w:r>
      <w:r w:rsidRPr="00FA5EF1">
        <w:rPr>
          <w:sz w:val="44"/>
          <w:szCs w:val="44"/>
        </w:rPr>
        <w:t xml:space="preserve"> </w:t>
      </w:r>
      <w:r w:rsidRPr="00FA5EF1">
        <w:rPr>
          <w:rFonts w:cs="Arial"/>
          <w:color w:val="000000"/>
          <w:spacing w:val="15"/>
          <w:sz w:val="44"/>
          <w:szCs w:val="44"/>
          <w:shd w:val="clear" w:color="auto" w:fill="FFFFFF"/>
        </w:rPr>
        <w:t>podniesienie jakości kształcenia zawodowego</w:t>
      </w:r>
      <w:r w:rsidRPr="00FA5EF1">
        <w:rPr>
          <w:rStyle w:val="apple-converted-space"/>
          <w:rFonts w:cs="Arial"/>
          <w:color w:val="000000"/>
          <w:spacing w:val="15"/>
          <w:sz w:val="44"/>
          <w:szCs w:val="44"/>
          <w:shd w:val="clear" w:color="auto" w:fill="FFFFFF"/>
        </w:rPr>
        <w:t> </w:t>
      </w:r>
      <w:r w:rsidRPr="00FA5EF1">
        <w:rPr>
          <w:rStyle w:val="Strong"/>
          <w:rFonts w:cs="Arial"/>
          <w:b w:val="0"/>
          <w:color w:val="000000"/>
          <w:spacing w:val="15"/>
          <w:sz w:val="44"/>
          <w:szCs w:val="44"/>
          <w:shd w:val="clear" w:color="auto" w:fill="FFFFFF"/>
        </w:rPr>
        <w:t>wśród uczniów 5 szkół zawodowych oraz uczniów 7 opolskich liceów ogólnokształcących w mieście Opolu.</w:t>
      </w:r>
      <w:r w:rsidRPr="00FA5EF1">
        <w:rPr>
          <w:rStyle w:val="Strong"/>
          <w:rFonts w:cs="Arial"/>
          <w:color w:val="000000"/>
          <w:spacing w:val="15"/>
          <w:sz w:val="44"/>
          <w:szCs w:val="44"/>
          <w:shd w:val="clear" w:color="auto" w:fill="FFFFFF"/>
        </w:rPr>
        <w:t xml:space="preserve"> </w:t>
      </w:r>
      <w:r w:rsidRPr="00FA5EF1">
        <w:rPr>
          <w:rFonts w:cs="Arial"/>
          <w:color w:val="000000"/>
          <w:spacing w:val="15"/>
          <w:sz w:val="44"/>
          <w:szCs w:val="44"/>
          <w:shd w:val="clear" w:color="auto" w:fill="FFFFFF"/>
        </w:rPr>
        <w:t>Działania projektu spowodują zwiększenie wśród uczniów kompetencji niezbędnych do potrzeb rynku pracy i zawodami deficytowymi w regionie. Celem projektu będzie również doskonalenie umiejętności i kwalifikacji zawodowych nauczycieli kształcenia zawodowego poprzez udział w kursach zawodowych i studiach podyplomowych.</w:t>
      </w:r>
    </w:p>
    <w:p w:rsidR="00247AB3" w:rsidRPr="00FA5EF1" w:rsidRDefault="00247AB3" w:rsidP="0018795E">
      <w:pPr>
        <w:jc w:val="both"/>
        <w:rPr>
          <w:rFonts w:cs="Arial"/>
          <w:color w:val="000000"/>
          <w:spacing w:val="15"/>
          <w:sz w:val="44"/>
          <w:szCs w:val="44"/>
          <w:shd w:val="clear" w:color="auto" w:fill="FFFFFF"/>
        </w:rPr>
      </w:pPr>
      <w:r w:rsidRPr="00FA5EF1">
        <w:rPr>
          <w:rFonts w:cs="Arial"/>
          <w:b/>
          <w:color w:val="000000"/>
          <w:spacing w:val="15"/>
          <w:sz w:val="44"/>
          <w:szCs w:val="44"/>
          <w:shd w:val="clear" w:color="auto" w:fill="FFFFFF"/>
        </w:rPr>
        <w:t xml:space="preserve">Dofinansowanie projektu z UE: </w:t>
      </w:r>
      <w:r w:rsidRPr="00FA5EF1">
        <w:rPr>
          <w:rFonts w:cs="Arial"/>
          <w:color w:val="000000"/>
          <w:spacing w:val="15"/>
          <w:sz w:val="44"/>
          <w:szCs w:val="44"/>
          <w:shd w:val="clear" w:color="auto" w:fill="FFFFFF"/>
        </w:rPr>
        <w:t>4 217 748,46 zł</w:t>
      </w:r>
    </w:p>
    <w:p w:rsidR="00247AB3" w:rsidRPr="00FA5EF1" w:rsidRDefault="00247AB3" w:rsidP="0018795E">
      <w:pPr>
        <w:jc w:val="both"/>
        <w:rPr>
          <w:rFonts w:cs="Arial"/>
          <w:color w:val="000000"/>
          <w:spacing w:val="15"/>
          <w:sz w:val="44"/>
          <w:szCs w:val="44"/>
          <w:shd w:val="clear" w:color="auto" w:fill="FFFFFF"/>
        </w:rPr>
      </w:pPr>
      <w:r w:rsidRPr="00FA5EF1">
        <w:rPr>
          <w:rFonts w:cs="Arial"/>
          <w:b/>
          <w:color w:val="000000"/>
          <w:spacing w:val="15"/>
          <w:sz w:val="44"/>
          <w:szCs w:val="44"/>
          <w:shd w:val="clear" w:color="auto" w:fill="FFFFFF"/>
        </w:rPr>
        <w:t>Okres realizacji projektu:</w:t>
      </w:r>
      <w:r>
        <w:rPr>
          <w:rFonts w:cs="Arial"/>
          <w:color w:val="000000"/>
          <w:spacing w:val="15"/>
          <w:sz w:val="44"/>
          <w:szCs w:val="44"/>
          <w:shd w:val="clear" w:color="auto" w:fill="FFFFFF"/>
        </w:rPr>
        <w:t xml:space="preserve"> 28.</w:t>
      </w:r>
      <w:r w:rsidRPr="00FA5EF1">
        <w:rPr>
          <w:rFonts w:cs="Arial"/>
          <w:color w:val="000000"/>
          <w:spacing w:val="15"/>
          <w:sz w:val="44"/>
          <w:szCs w:val="44"/>
          <w:shd w:val="clear" w:color="auto" w:fill="FFFFFF"/>
        </w:rPr>
        <w:t>0</w:t>
      </w:r>
      <w:r>
        <w:rPr>
          <w:rFonts w:cs="Arial"/>
          <w:color w:val="000000"/>
          <w:spacing w:val="15"/>
          <w:sz w:val="44"/>
          <w:szCs w:val="44"/>
          <w:shd w:val="clear" w:color="auto" w:fill="FFFFFF"/>
        </w:rPr>
        <w:t>9.2018 r. - 26.02.2021</w:t>
      </w:r>
      <w:r w:rsidRPr="00FA5EF1">
        <w:rPr>
          <w:rFonts w:cs="Arial"/>
          <w:color w:val="000000"/>
          <w:spacing w:val="15"/>
          <w:sz w:val="44"/>
          <w:szCs w:val="44"/>
          <w:shd w:val="clear" w:color="auto" w:fill="FFFFFF"/>
        </w:rPr>
        <w:t xml:space="preserve"> r.</w:t>
      </w:r>
    </w:p>
    <w:p w:rsidR="00247AB3" w:rsidRDefault="00247AB3"/>
    <w:p w:rsidR="00247AB3" w:rsidRDefault="00247AB3" w:rsidP="00781E18">
      <w:pPr>
        <w:tabs>
          <w:tab w:val="left" w:pos="2145"/>
        </w:tabs>
      </w:pPr>
      <w:r>
        <w:rPr>
          <w:noProof/>
          <w:lang w:eastAsia="pl-PL"/>
        </w:rPr>
        <w:pict>
          <v:group id="_x0000_s1027" style="position:absolute;margin-left:405pt;margin-top:12.85pt;width:261pt;height:1in;z-index:-251657216" coordorigin="2678,5558" coordsize="11190,2922">
            <v:shape id="_x0000_s1028" type="#_x0000_t75" style="position:absolute;left:7898;top:5558;width:5970;height:2820">
              <v:imagedata r:id="rId8" o:title=""/>
            </v:shape>
            <v:shape id="_x0000_s1029" type="#_x0000_t75" style="position:absolute;left:2678;top:5855;width:5220;height:2625">
              <v:imagedata r:id="rId9" o:title=""/>
            </v:shape>
          </v:group>
        </w:pict>
      </w:r>
      <w:r>
        <w:tab/>
      </w:r>
    </w:p>
    <w:p w:rsidR="00247AB3" w:rsidRDefault="00247AB3" w:rsidP="00FA5EF1">
      <w:pPr>
        <w:rPr>
          <w:rStyle w:val="Hyperlink"/>
          <w:color w:val="000000"/>
          <w:sz w:val="52"/>
          <w:szCs w:val="52"/>
          <w:u w:val="none"/>
        </w:rPr>
      </w:pPr>
      <w:bookmarkStart w:id="0" w:name="_GoBack"/>
      <w:bookmarkEnd w:id="0"/>
    </w:p>
    <w:p w:rsidR="00247AB3" w:rsidRPr="0018795E" w:rsidRDefault="00247AB3" w:rsidP="00FA5EF1">
      <w:pPr>
        <w:rPr>
          <w:rStyle w:val="Hyperlink"/>
          <w:color w:val="000000"/>
          <w:sz w:val="52"/>
          <w:szCs w:val="52"/>
          <w:u w:val="none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/>
      </w:tblPr>
      <w:tblGrid>
        <w:gridCol w:w="21118"/>
      </w:tblGrid>
      <w:tr w:rsidR="00247AB3" w:rsidTr="00F068A9">
        <w:tc>
          <w:tcPr>
            <w:tcW w:w="21118" w:type="dxa"/>
            <w:shd w:val="clear" w:color="auto" w:fill="FF6600"/>
          </w:tcPr>
          <w:p w:rsidR="00247AB3" w:rsidRPr="00C4564A" w:rsidRDefault="00247AB3" w:rsidP="00F068A9">
            <w:pPr>
              <w:jc w:val="center"/>
              <w:rPr>
                <w:rStyle w:val="Hyperlink"/>
                <w:b/>
                <w:color w:val="000000"/>
                <w:sz w:val="60"/>
                <w:szCs w:val="60"/>
                <w:u w:val="none"/>
              </w:rPr>
            </w:pPr>
            <w:r w:rsidRPr="00C4564A">
              <w:rPr>
                <w:rStyle w:val="Hyperlink"/>
                <w:b/>
                <w:color w:val="000000"/>
                <w:sz w:val="60"/>
                <w:szCs w:val="60"/>
                <w:u w:val="none"/>
              </w:rPr>
              <w:t>www.mapadotacji.gov.pl</w:t>
            </w:r>
          </w:p>
        </w:tc>
      </w:tr>
    </w:tbl>
    <w:p w:rsidR="00247AB3" w:rsidRPr="00B739E2" w:rsidRDefault="00247AB3" w:rsidP="00B739E2">
      <w:pPr>
        <w:tabs>
          <w:tab w:val="left" w:pos="2740"/>
        </w:tabs>
        <w:rPr>
          <w:sz w:val="52"/>
          <w:szCs w:val="52"/>
        </w:rPr>
      </w:pPr>
    </w:p>
    <w:sectPr w:rsidR="00247AB3" w:rsidRPr="00B739E2" w:rsidSect="00D46D2E">
      <w:pgSz w:w="23814" w:h="16840" w:orient="landscape" w:code="8"/>
      <w:pgMar w:top="238" w:right="1418" w:bottom="249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7AB3" w:rsidRDefault="00247AB3" w:rsidP="003D7EE6">
      <w:pPr>
        <w:spacing w:after="0" w:line="240" w:lineRule="auto"/>
      </w:pPr>
      <w:r>
        <w:separator/>
      </w:r>
    </w:p>
  </w:endnote>
  <w:endnote w:type="continuationSeparator" w:id="0">
    <w:p w:rsidR="00247AB3" w:rsidRDefault="00247AB3" w:rsidP="003D7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7AB3" w:rsidRDefault="00247AB3" w:rsidP="003D7EE6">
      <w:pPr>
        <w:spacing w:after="0" w:line="240" w:lineRule="auto"/>
      </w:pPr>
      <w:r>
        <w:separator/>
      </w:r>
    </w:p>
  </w:footnote>
  <w:footnote w:type="continuationSeparator" w:id="0">
    <w:p w:rsidR="00247AB3" w:rsidRDefault="00247AB3" w:rsidP="003D7E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B426E4"/>
    <w:multiLevelType w:val="hybridMultilevel"/>
    <w:tmpl w:val="7DE8B768"/>
    <w:lvl w:ilvl="0" w:tplc="A3F0993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0520D"/>
    <w:rsid w:val="00031B14"/>
    <w:rsid w:val="00085839"/>
    <w:rsid w:val="000A1259"/>
    <w:rsid w:val="00180261"/>
    <w:rsid w:val="0018795E"/>
    <w:rsid w:val="001C2298"/>
    <w:rsid w:val="001E64A7"/>
    <w:rsid w:val="00226C32"/>
    <w:rsid w:val="00240288"/>
    <w:rsid w:val="00246837"/>
    <w:rsid w:val="00247AB3"/>
    <w:rsid w:val="00280FE1"/>
    <w:rsid w:val="002875FC"/>
    <w:rsid w:val="002A5C80"/>
    <w:rsid w:val="002C06CA"/>
    <w:rsid w:val="002C664C"/>
    <w:rsid w:val="002D662B"/>
    <w:rsid w:val="003020D8"/>
    <w:rsid w:val="00307154"/>
    <w:rsid w:val="00307539"/>
    <w:rsid w:val="0033060E"/>
    <w:rsid w:val="00341C69"/>
    <w:rsid w:val="003A664D"/>
    <w:rsid w:val="003C0DB3"/>
    <w:rsid w:val="003D7EE6"/>
    <w:rsid w:val="0042024E"/>
    <w:rsid w:val="00494B69"/>
    <w:rsid w:val="004D08C8"/>
    <w:rsid w:val="004D423F"/>
    <w:rsid w:val="004E4243"/>
    <w:rsid w:val="00597E77"/>
    <w:rsid w:val="005D3AA7"/>
    <w:rsid w:val="006004E6"/>
    <w:rsid w:val="00622F99"/>
    <w:rsid w:val="006456AD"/>
    <w:rsid w:val="00660CB4"/>
    <w:rsid w:val="0069026F"/>
    <w:rsid w:val="006B2957"/>
    <w:rsid w:val="00756313"/>
    <w:rsid w:val="007730E9"/>
    <w:rsid w:val="00781E18"/>
    <w:rsid w:val="008D083E"/>
    <w:rsid w:val="008D5C36"/>
    <w:rsid w:val="00953790"/>
    <w:rsid w:val="00962D70"/>
    <w:rsid w:val="009825F0"/>
    <w:rsid w:val="0098590E"/>
    <w:rsid w:val="00992999"/>
    <w:rsid w:val="009E5B2D"/>
    <w:rsid w:val="00A534B6"/>
    <w:rsid w:val="00AD0942"/>
    <w:rsid w:val="00AD5FD4"/>
    <w:rsid w:val="00B0520D"/>
    <w:rsid w:val="00B739E2"/>
    <w:rsid w:val="00B9551E"/>
    <w:rsid w:val="00BA1005"/>
    <w:rsid w:val="00C4564A"/>
    <w:rsid w:val="00D330CB"/>
    <w:rsid w:val="00D46D2E"/>
    <w:rsid w:val="00DD1582"/>
    <w:rsid w:val="00E25246"/>
    <w:rsid w:val="00E41D8E"/>
    <w:rsid w:val="00E46762"/>
    <w:rsid w:val="00F068A9"/>
    <w:rsid w:val="00FA5EF1"/>
    <w:rsid w:val="00FF31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0D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05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0520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992999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99299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rsid w:val="00992999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rsid w:val="003D7E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D7EE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D7E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D7EE6"/>
    <w:rPr>
      <w:rFonts w:cs="Times New Roman"/>
    </w:rPr>
  </w:style>
  <w:style w:type="character" w:customStyle="1" w:styleId="ZnakZnak5">
    <w:name w:val="Znak Znak5"/>
    <w:uiPriority w:val="99"/>
    <w:locked/>
    <w:rsid w:val="00FF317F"/>
  </w:style>
  <w:style w:type="character" w:customStyle="1" w:styleId="apple-converted-space">
    <w:name w:val="apple-converted-space"/>
    <w:basedOn w:val="DefaultParagraphFont"/>
    <w:uiPriority w:val="99"/>
    <w:rsid w:val="0018795E"/>
    <w:rPr>
      <w:rFonts w:cs="Times New Roman"/>
    </w:rPr>
  </w:style>
  <w:style w:type="character" w:styleId="Strong">
    <w:name w:val="Strong"/>
    <w:basedOn w:val="DefaultParagraphFont"/>
    <w:uiPriority w:val="99"/>
    <w:qFormat/>
    <w:locked/>
    <w:rsid w:val="0018795E"/>
    <w:rPr>
      <w:rFonts w:cs="Times New Roman"/>
      <w:b/>
      <w:bCs/>
    </w:rPr>
  </w:style>
  <w:style w:type="table" w:styleId="TableGrid">
    <w:name w:val="Table Grid"/>
    <w:basedOn w:val="TableNormal"/>
    <w:uiPriority w:val="99"/>
    <w:locked/>
    <w:rsid w:val="00FA5EF1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58</TotalTime>
  <Pages>2</Pages>
  <Words>108</Words>
  <Characters>650</Characters>
  <Application>Microsoft Office Outlook</Application>
  <DocSecurity>0</DocSecurity>
  <Lines>0</Lines>
  <Paragraphs>0</Paragraphs>
  <ScaleCrop>false</ScaleCrop>
  <Company>Urząd Miasta Opola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Wójcik</dc:creator>
  <cp:keywords/>
  <dc:description/>
  <cp:lastModifiedBy>Koordynator</cp:lastModifiedBy>
  <cp:revision>12</cp:revision>
  <cp:lastPrinted>2019-09-04T06:04:00Z</cp:lastPrinted>
  <dcterms:created xsi:type="dcterms:W3CDTF">2019-01-29T12:59:00Z</dcterms:created>
  <dcterms:modified xsi:type="dcterms:W3CDTF">2019-09-04T06:09:00Z</dcterms:modified>
</cp:coreProperties>
</file>